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0146C" w14:textId="77777777" w:rsidR="00BF3E57" w:rsidRPr="00F1178E" w:rsidRDefault="00BF3E57" w:rsidP="00BF3E57">
      <w:pPr>
        <w:jc w:val="center"/>
        <w:rPr>
          <w:rFonts w:ascii="XCCW Joined 1a" w:hAnsi="XCCW Joined 1a"/>
          <w:b/>
          <w:sz w:val="56"/>
          <w:szCs w:val="5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6E57A" wp14:editId="033E3052">
                <wp:simplePos x="0" y="0"/>
                <wp:positionH relativeFrom="column">
                  <wp:posOffset>3423920</wp:posOffset>
                </wp:positionH>
                <wp:positionV relativeFrom="paragraph">
                  <wp:posOffset>-638175</wp:posOffset>
                </wp:positionV>
                <wp:extent cx="2774950" cy="499745"/>
                <wp:effectExtent l="0" t="0" r="635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4950" cy="499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8A4C1D" w14:textId="77777777" w:rsidR="00BF3E57" w:rsidRPr="00ED29FE" w:rsidRDefault="00BF3E57" w:rsidP="00BF3E57">
                            <w:pPr>
                              <w:jc w:val="center"/>
                              <w:rPr>
                                <w:rFonts w:ascii="XCCW Joined 1a" w:hAnsi="XCCW Joined 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69.6pt;margin-top:-50.25pt;width:218.5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" fillcolor="window" stroked="f" strokeweight=".5pt">
                <v:path arrowok="t"/>
                <v:textbox>
                  <w:txbxContent>
                    <w:p w:rsidR="00BF3E57" w:rsidRPr="00ED29FE" w:rsidRDefault="00BF3E57" w:rsidP="00BF3E57">
                      <w:pPr>
                        <w:jc w:val="center"/>
                        <w:rPr>
                          <w:rFonts w:ascii="XCCW Joined 1a" w:hAnsi="XCCW Joined 1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46A5">
        <w:rPr>
          <w:rFonts w:ascii="XCCW Joined 1a" w:hAnsi="XCCW Joined 1a"/>
          <w:b/>
          <w:sz w:val="56"/>
          <w:szCs w:val="56"/>
        </w:rPr>
        <w:t xml:space="preserve">Year </w:t>
      </w:r>
      <w:r w:rsidR="00A559FD">
        <w:rPr>
          <w:rFonts w:ascii="XCCW Joined 1a" w:hAnsi="XCCW Joined 1a"/>
          <w:b/>
          <w:sz w:val="56"/>
          <w:szCs w:val="56"/>
        </w:rPr>
        <w:t>5</w:t>
      </w:r>
      <w:r w:rsidRPr="00DC46A5">
        <w:rPr>
          <w:rFonts w:ascii="XCCW Joined 1a" w:hAnsi="XCCW Joined 1a"/>
          <w:b/>
          <w:sz w:val="56"/>
          <w:szCs w:val="56"/>
        </w:rPr>
        <w:t xml:space="preserve"> Spellings</w:t>
      </w:r>
    </w:p>
    <w:p w14:paraId="179C44E9" w14:textId="1C48F956" w:rsidR="00BF3E57" w:rsidRPr="00DC46A5" w:rsidRDefault="00BF3E57" w:rsidP="00BF3E57">
      <w:pPr>
        <w:jc w:val="center"/>
        <w:rPr>
          <w:rFonts w:ascii="XCCW Joined 1a" w:hAnsi="XCCW Joined 1a"/>
          <w:b/>
          <w:sz w:val="56"/>
          <w:szCs w:val="56"/>
        </w:rPr>
      </w:pPr>
      <w:r>
        <w:rPr>
          <w:rFonts w:ascii="XCCW Joined 1a" w:hAnsi="XCCW Joined 1a"/>
          <w:b/>
          <w:sz w:val="56"/>
          <w:szCs w:val="56"/>
        </w:rPr>
        <w:t xml:space="preserve">Week </w:t>
      </w:r>
      <w:r w:rsidR="006E2789">
        <w:rPr>
          <w:rFonts w:ascii="XCCW Joined 1a" w:hAnsi="XCCW Joined 1a"/>
          <w:b/>
          <w:sz w:val="56"/>
          <w:szCs w:val="56"/>
        </w:rPr>
        <w:t>2</w:t>
      </w:r>
      <w:bookmarkStart w:id="0" w:name="_GoBack"/>
      <w:bookmarkEnd w:id="0"/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6E2789" w:rsidRPr="008F5FFB" w14:paraId="564B77B5" w14:textId="77777777" w:rsidTr="00A559FD">
        <w:tc>
          <w:tcPr>
            <w:tcW w:w="3080" w:type="dxa"/>
          </w:tcPr>
          <w:p w14:paraId="6408C6F1" w14:textId="3E45E823" w:rsidR="006E2789" w:rsidRPr="00A559FD" w:rsidRDefault="006E2789" w:rsidP="006E278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see</w:t>
            </w:r>
          </w:p>
        </w:tc>
        <w:tc>
          <w:tcPr>
            <w:tcW w:w="3081" w:type="dxa"/>
          </w:tcPr>
          <w:p w14:paraId="3FC4EE15" w14:textId="1B26C9FA" w:rsidR="006E2789" w:rsidRPr="001F5CB1" w:rsidRDefault="006E2789" w:rsidP="006E278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</w:p>
        </w:tc>
        <w:tc>
          <w:tcPr>
            <w:tcW w:w="3081" w:type="dxa"/>
          </w:tcPr>
          <w:p w14:paraId="00EE7001" w14:textId="750FDBE3" w:rsidR="006E2789" w:rsidRPr="008F5FFB" w:rsidRDefault="006E2789" w:rsidP="006E2789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</w:p>
        </w:tc>
      </w:tr>
      <w:tr w:rsidR="006E2789" w:rsidRPr="008F5FFB" w14:paraId="6ADF0A33" w14:textId="77777777" w:rsidTr="00A559FD">
        <w:tc>
          <w:tcPr>
            <w:tcW w:w="3080" w:type="dxa"/>
          </w:tcPr>
          <w:p w14:paraId="283C2E14" w14:textId="373C929B" w:rsidR="006E2789" w:rsidRPr="00A559FD" w:rsidRDefault="006E2789" w:rsidP="006E278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tree</w:t>
            </w:r>
          </w:p>
        </w:tc>
        <w:tc>
          <w:tcPr>
            <w:tcW w:w="3081" w:type="dxa"/>
          </w:tcPr>
          <w:p w14:paraId="27C0739C" w14:textId="5A633CE6" w:rsidR="006E2789" w:rsidRPr="001F5CB1" w:rsidRDefault="006E2789" w:rsidP="006E278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</w:p>
        </w:tc>
        <w:tc>
          <w:tcPr>
            <w:tcW w:w="3081" w:type="dxa"/>
          </w:tcPr>
          <w:p w14:paraId="1D1FDFF2" w14:textId="7C739CBB" w:rsidR="006E2789" w:rsidRPr="008F5FFB" w:rsidRDefault="006E2789" w:rsidP="006E2789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</w:p>
        </w:tc>
      </w:tr>
      <w:tr w:rsidR="006E2789" w:rsidRPr="008F5FFB" w14:paraId="5A74E316" w14:textId="77777777" w:rsidTr="00A559FD">
        <w:tc>
          <w:tcPr>
            <w:tcW w:w="3080" w:type="dxa"/>
          </w:tcPr>
          <w:p w14:paraId="099724B7" w14:textId="56BDA6A1" w:rsidR="006E2789" w:rsidRPr="00A559FD" w:rsidRDefault="006E2789" w:rsidP="006E278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green</w:t>
            </w:r>
          </w:p>
        </w:tc>
        <w:tc>
          <w:tcPr>
            <w:tcW w:w="3081" w:type="dxa"/>
          </w:tcPr>
          <w:p w14:paraId="06684066" w14:textId="039C19EF" w:rsidR="006E2789" w:rsidRPr="001F5CB1" w:rsidRDefault="006E2789" w:rsidP="006E278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</w:p>
        </w:tc>
        <w:tc>
          <w:tcPr>
            <w:tcW w:w="3081" w:type="dxa"/>
          </w:tcPr>
          <w:p w14:paraId="687B3A35" w14:textId="7A50A924" w:rsidR="006E2789" w:rsidRPr="008F5FFB" w:rsidRDefault="006E2789" w:rsidP="006E2789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</w:p>
        </w:tc>
      </w:tr>
      <w:tr w:rsidR="006E2789" w:rsidRPr="008F5FFB" w14:paraId="7FF4C4CF" w14:textId="77777777" w:rsidTr="00A559FD">
        <w:tc>
          <w:tcPr>
            <w:tcW w:w="3080" w:type="dxa"/>
          </w:tcPr>
          <w:p w14:paraId="5138A90B" w14:textId="70B166CD" w:rsidR="006E2789" w:rsidRPr="00A559FD" w:rsidRDefault="006E2789" w:rsidP="006E278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week</w:t>
            </w:r>
          </w:p>
        </w:tc>
        <w:tc>
          <w:tcPr>
            <w:tcW w:w="3081" w:type="dxa"/>
          </w:tcPr>
          <w:p w14:paraId="05B9F3F9" w14:textId="67C58E21" w:rsidR="006E2789" w:rsidRPr="001F5CB1" w:rsidRDefault="006E2789" w:rsidP="006E278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</w:p>
        </w:tc>
        <w:tc>
          <w:tcPr>
            <w:tcW w:w="3081" w:type="dxa"/>
          </w:tcPr>
          <w:p w14:paraId="49D15D4A" w14:textId="0375C9FC" w:rsidR="006E2789" w:rsidRPr="008F5FFB" w:rsidRDefault="006E2789" w:rsidP="006E2789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</w:p>
        </w:tc>
      </w:tr>
      <w:tr w:rsidR="006E2789" w:rsidRPr="008F5FFB" w14:paraId="2B0593FF" w14:textId="77777777" w:rsidTr="00A559FD">
        <w:tc>
          <w:tcPr>
            <w:tcW w:w="3080" w:type="dxa"/>
          </w:tcPr>
          <w:p w14:paraId="6C2F2CBC" w14:textId="02B68634" w:rsidR="006E2789" w:rsidRPr="00A559FD" w:rsidRDefault="006E2789" w:rsidP="006E278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heel</w:t>
            </w:r>
          </w:p>
        </w:tc>
        <w:tc>
          <w:tcPr>
            <w:tcW w:w="3081" w:type="dxa"/>
          </w:tcPr>
          <w:p w14:paraId="68D42C18" w14:textId="5D7AF3DF" w:rsidR="006E2789" w:rsidRPr="001F5CB1" w:rsidRDefault="006E2789" w:rsidP="006E278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</w:p>
        </w:tc>
        <w:tc>
          <w:tcPr>
            <w:tcW w:w="3081" w:type="dxa"/>
          </w:tcPr>
          <w:p w14:paraId="2EAC820A" w14:textId="58D27E6B" w:rsidR="006E2789" w:rsidRPr="008F5FFB" w:rsidRDefault="006E2789" w:rsidP="006E2789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</w:p>
        </w:tc>
      </w:tr>
      <w:tr w:rsidR="006E2789" w:rsidRPr="008F5FFB" w14:paraId="303D4711" w14:textId="77777777" w:rsidTr="00A559FD">
        <w:tc>
          <w:tcPr>
            <w:tcW w:w="3080" w:type="dxa"/>
          </w:tcPr>
          <w:p w14:paraId="100B79BA" w14:textId="5B04A6B9" w:rsidR="006E2789" w:rsidRPr="00A559FD" w:rsidRDefault="006E2789" w:rsidP="006E278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sea</w:t>
            </w:r>
          </w:p>
        </w:tc>
        <w:tc>
          <w:tcPr>
            <w:tcW w:w="3081" w:type="dxa"/>
          </w:tcPr>
          <w:p w14:paraId="2349911D" w14:textId="543FD69F" w:rsidR="006E2789" w:rsidRPr="001F5CB1" w:rsidRDefault="006E2789" w:rsidP="006E278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</w:p>
        </w:tc>
        <w:tc>
          <w:tcPr>
            <w:tcW w:w="3081" w:type="dxa"/>
          </w:tcPr>
          <w:p w14:paraId="5850D662" w14:textId="1E48BFB7" w:rsidR="006E2789" w:rsidRPr="008F5FFB" w:rsidRDefault="006E2789" w:rsidP="006E2789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</w:p>
        </w:tc>
      </w:tr>
      <w:tr w:rsidR="006E2789" w:rsidRPr="008F5FFB" w14:paraId="4795E41B" w14:textId="77777777" w:rsidTr="00A559FD">
        <w:tc>
          <w:tcPr>
            <w:tcW w:w="3080" w:type="dxa"/>
          </w:tcPr>
          <w:p w14:paraId="39DC2C5F" w14:textId="40397F5B" w:rsidR="006E2789" w:rsidRPr="00A559FD" w:rsidRDefault="006E2789" w:rsidP="006E278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mean</w:t>
            </w:r>
          </w:p>
        </w:tc>
        <w:tc>
          <w:tcPr>
            <w:tcW w:w="3081" w:type="dxa"/>
          </w:tcPr>
          <w:p w14:paraId="4E9F0025" w14:textId="5A8C8141" w:rsidR="006E2789" w:rsidRPr="001F5CB1" w:rsidRDefault="006E2789" w:rsidP="006E278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</w:p>
        </w:tc>
        <w:tc>
          <w:tcPr>
            <w:tcW w:w="3081" w:type="dxa"/>
          </w:tcPr>
          <w:p w14:paraId="44D557CB" w14:textId="67EF9815" w:rsidR="006E2789" w:rsidRPr="008F5FFB" w:rsidRDefault="006E2789" w:rsidP="006E2789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</w:p>
        </w:tc>
      </w:tr>
      <w:tr w:rsidR="006E2789" w:rsidRPr="008F5FFB" w14:paraId="04548D95" w14:textId="77777777" w:rsidTr="00A559FD">
        <w:tc>
          <w:tcPr>
            <w:tcW w:w="3080" w:type="dxa"/>
          </w:tcPr>
          <w:p w14:paraId="5C5CC616" w14:textId="031E0C3B" w:rsidR="006E2789" w:rsidRPr="00A559FD" w:rsidRDefault="006E2789" w:rsidP="006E278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treat</w:t>
            </w:r>
          </w:p>
        </w:tc>
        <w:tc>
          <w:tcPr>
            <w:tcW w:w="3081" w:type="dxa"/>
          </w:tcPr>
          <w:p w14:paraId="6E281182" w14:textId="606ACAE1" w:rsidR="006E2789" w:rsidRPr="001F5CB1" w:rsidRDefault="006E2789" w:rsidP="006E278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</w:p>
        </w:tc>
        <w:tc>
          <w:tcPr>
            <w:tcW w:w="3081" w:type="dxa"/>
          </w:tcPr>
          <w:p w14:paraId="12348810" w14:textId="6DAA5E34" w:rsidR="006E2789" w:rsidRPr="008F5FFB" w:rsidRDefault="006E2789" w:rsidP="006E2789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</w:p>
        </w:tc>
      </w:tr>
      <w:tr w:rsidR="006E2789" w:rsidRPr="008F5FFB" w14:paraId="26A09AA1" w14:textId="77777777" w:rsidTr="00A559FD">
        <w:tc>
          <w:tcPr>
            <w:tcW w:w="3080" w:type="dxa"/>
          </w:tcPr>
          <w:p w14:paraId="3AC83059" w14:textId="39E6CAD6" w:rsidR="006E2789" w:rsidRPr="00A559FD" w:rsidRDefault="006E2789" w:rsidP="006E2789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beat</w:t>
            </w:r>
          </w:p>
        </w:tc>
        <w:tc>
          <w:tcPr>
            <w:tcW w:w="3081" w:type="dxa"/>
          </w:tcPr>
          <w:p w14:paraId="2CF3880C" w14:textId="26F87625" w:rsidR="006E2789" w:rsidRPr="001F5CB1" w:rsidRDefault="006E2789" w:rsidP="006E2789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</w:p>
        </w:tc>
        <w:tc>
          <w:tcPr>
            <w:tcW w:w="3081" w:type="dxa"/>
          </w:tcPr>
          <w:p w14:paraId="15B6F34D" w14:textId="3BECE568" w:rsidR="006E2789" w:rsidRPr="008F5FFB" w:rsidRDefault="006E2789" w:rsidP="006E2789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</w:p>
        </w:tc>
      </w:tr>
      <w:tr w:rsidR="006E2789" w:rsidRPr="008F5FFB" w14:paraId="78869AAD" w14:textId="77777777" w:rsidTr="00A559FD">
        <w:tc>
          <w:tcPr>
            <w:tcW w:w="3080" w:type="dxa"/>
          </w:tcPr>
          <w:p w14:paraId="7A58DB2A" w14:textId="34C6FDA3" w:rsidR="006E2789" w:rsidRPr="00A559FD" w:rsidRDefault="006E2789" w:rsidP="006E2789">
            <w:pPr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leap</w:t>
            </w:r>
          </w:p>
        </w:tc>
        <w:tc>
          <w:tcPr>
            <w:tcW w:w="3081" w:type="dxa"/>
          </w:tcPr>
          <w:p w14:paraId="3DDCE1CE" w14:textId="3AD2170A" w:rsidR="006E2789" w:rsidRPr="001F5CB1" w:rsidRDefault="006E2789" w:rsidP="006E2789">
            <w:pPr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</w:p>
        </w:tc>
        <w:tc>
          <w:tcPr>
            <w:tcW w:w="3081" w:type="dxa"/>
          </w:tcPr>
          <w:p w14:paraId="5DCF65F0" w14:textId="0A298BA5" w:rsidR="006E2789" w:rsidRDefault="006E2789" w:rsidP="006E2789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</w:p>
        </w:tc>
      </w:tr>
    </w:tbl>
    <w:p w14:paraId="5EE8CDAA" w14:textId="77777777" w:rsidR="006321AC" w:rsidRDefault="006321AC"/>
    <w:sectPr w:rsidR="006321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57"/>
    <w:rsid w:val="00194577"/>
    <w:rsid w:val="001F5CB1"/>
    <w:rsid w:val="002D64A4"/>
    <w:rsid w:val="006321AC"/>
    <w:rsid w:val="006E2789"/>
    <w:rsid w:val="00760C32"/>
    <w:rsid w:val="00877EE9"/>
    <w:rsid w:val="00A559FD"/>
    <w:rsid w:val="00AA72CD"/>
    <w:rsid w:val="00B139A6"/>
    <w:rsid w:val="00BF3E57"/>
    <w:rsid w:val="00C33A06"/>
    <w:rsid w:val="00EB5969"/>
    <w:rsid w:val="00F8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7BB37"/>
  <w15:chartTrackingRefBased/>
  <w15:docId w15:val="{0AA80FEE-F553-41A0-B863-173E6E9AF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E5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559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C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2235DC37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 Worsley</dc:creator>
  <cp:keywords/>
  <dc:description/>
  <cp:lastModifiedBy>Mr S Worsley</cp:lastModifiedBy>
  <cp:revision>2</cp:revision>
  <cp:lastPrinted>2025-09-04T07:16:00Z</cp:lastPrinted>
  <dcterms:created xsi:type="dcterms:W3CDTF">2026-09-14T15:50:00Z</dcterms:created>
  <dcterms:modified xsi:type="dcterms:W3CDTF">2026-09-14T15:50:00Z</dcterms:modified>
</cp:coreProperties>
</file>