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80146C" w14:textId="77777777" w:rsidR="00BF3E57" w:rsidRPr="00F1178E" w:rsidRDefault="00BF3E57" w:rsidP="00BF3E57">
      <w:pPr>
        <w:jc w:val="center"/>
        <w:rPr>
          <w:rFonts w:ascii="XCCW Joined 1a" w:hAnsi="XCCW Joined 1a"/>
          <w:b/>
          <w:sz w:val="56"/>
          <w:szCs w:val="56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26E57A" wp14:editId="033E3052">
                <wp:simplePos x="0" y="0"/>
                <wp:positionH relativeFrom="column">
                  <wp:posOffset>3423920</wp:posOffset>
                </wp:positionH>
                <wp:positionV relativeFrom="paragraph">
                  <wp:posOffset>-638175</wp:posOffset>
                </wp:positionV>
                <wp:extent cx="2774950" cy="499745"/>
                <wp:effectExtent l="0" t="0" r="635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74950" cy="4997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08A4C1D" w14:textId="77777777" w:rsidR="00BF3E57" w:rsidRPr="00ED29FE" w:rsidRDefault="00BF3E57" w:rsidP="00BF3E57">
                            <w:pPr>
                              <w:jc w:val="center"/>
                              <w:rPr>
                                <w:rFonts w:ascii="XCCW Joined 1a" w:hAnsi="XCCW Joined 1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69.6pt;margin-top:-50.25pt;width:218.5pt;height:3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" fillcolor="window" stroked="f" strokeweight=".5pt">
                <v:path arrowok="t"/>
                <v:textbox>
                  <w:txbxContent>
                    <w:p w:rsidR="00BF3E57" w:rsidRPr="00ED29FE" w:rsidRDefault="00BF3E57" w:rsidP="00BF3E57">
                      <w:pPr>
                        <w:jc w:val="center"/>
                        <w:rPr>
                          <w:rFonts w:ascii="XCCW Joined 1a" w:hAnsi="XCCW Joined 1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C46A5">
        <w:rPr>
          <w:rFonts w:ascii="XCCW Joined 1a" w:hAnsi="XCCW Joined 1a"/>
          <w:b/>
          <w:sz w:val="56"/>
          <w:szCs w:val="56"/>
        </w:rPr>
        <w:t xml:space="preserve">Year </w:t>
      </w:r>
      <w:r w:rsidR="00A559FD">
        <w:rPr>
          <w:rFonts w:ascii="XCCW Joined 1a" w:hAnsi="XCCW Joined 1a"/>
          <w:b/>
          <w:sz w:val="56"/>
          <w:szCs w:val="56"/>
        </w:rPr>
        <w:t>5</w:t>
      </w:r>
      <w:r w:rsidRPr="00DC46A5">
        <w:rPr>
          <w:rFonts w:ascii="XCCW Joined 1a" w:hAnsi="XCCW Joined 1a"/>
          <w:b/>
          <w:sz w:val="56"/>
          <w:szCs w:val="56"/>
        </w:rPr>
        <w:t xml:space="preserve"> Spellings</w:t>
      </w:r>
    </w:p>
    <w:p w14:paraId="179C44E9" w14:textId="6361B004" w:rsidR="00BF3E57" w:rsidRPr="00DC46A5" w:rsidRDefault="00BF3E57" w:rsidP="00BF3E57">
      <w:pPr>
        <w:jc w:val="center"/>
        <w:rPr>
          <w:rFonts w:ascii="XCCW Joined 1a" w:hAnsi="XCCW Joined 1a"/>
          <w:b/>
          <w:sz w:val="56"/>
          <w:szCs w:val="56"/>
        </w:rPr>
      </w:pPr>
      <w:r>
        <w:rPr>
          <w:rFonts w:ascii="XCCW Joined 1a" w:hAnsi="XCCW Joined 1a"/>
          <w:b/>
          <w:sz w:val="56"/>
          <w:szCs w:val="56"/>
        </w:rPr>
        <w:t xml:space="preserve">Week </w:t>
      </w:r>
      <w:r w:rsidR="00D24B67">
        <w:rPr>
          <w:rFonts w:ascii="XCCW Joined 1a" w:hAnsi="XCCW Joined 1a"/>
          <w:b/>
          <w:sz w:val="56"/>
          <w:szCs w:val="56"/>
        </w:rPr>
        <w:t>3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D050C9" w:rsidRPr="008F5FFB" w14:paraId="564B77B5" w14:textId="2AE46F85" w:rsidTr="00D050C9">
        <w:tc>
          <w:tcPr>
            <w:tcW w:w="5103" w:type="dxa"/>
          </w:tcPr>
          <w:p w14:paraId="3FC4EE15" w14:textId="0DA0F721" w:rsidR="00D050C9" w:rsidRPr="00D050C9" w:rsidRDefault="00D050C9" w:rsidP="00D050C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D050C9">
              <w:rPr>
                <w:rFonts w:ascii="XCCW Joined 1a" w:hAnsi="XCCW Joined 1a"/>
                <w:b/>
                <w:sz w:val="56"/>
                <w:szCs w:val="56"/>
              </w:rPr>
              <w:t>suspicious</w:t>
            </w:r>
          </w:p>
        </w:tc>
        <w:tc>
          <w:tcPr>
            <w:tcW w:w="5103" w:type="dxa"/>
          </w:tcPr>
          <w:p w14:paraId="18970C19" w14:textId="40EA56E7" w:rsidR="00D050C9" w:rsidRPr="00D050C9" w:rsidRDefault="00D050C9" w:rsidP="00D050C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high</w:t>
            </w:r>
          </w:p>
        </w:tc>
      </w:tr>
      <w:tr w:rsidR="00D050C9" w:rsidRPr="008F5FFB" w14:paraId="6ADF0A33" w14:textId="75B7D932" w:rsidTr="00D050C9">
        <w:tc>
          <w:tcPr>
            <w:tcW w:w="5103" w:type="dxa"/>
          </w:tcPr>
          <w:p w14:paraId="27C0739C" w14:textId="3ECEDB85" w:rsidR="00D050C9" w:rsidRPr="00D050C9" w:rsidRDefault="00D050C9" w:rsidP="00D050C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D050C9">
              <w:rPr>
                <w:rFonts w:ascii="XCCW Joined 1a" w:hAnsi="XCCW Joined 1a"/>
                <w:b/>
                <w:sz w:val="56"/>
                <w:szCs w:val="56"/>
              </w:rPr>
              <w:t>spacious</w:t>
            </w:r>
          </w:p>
        </w:tc>
        <w:tc>
          <w:tcPr>
            <w:tcW w:w="5103" w:type="dxa"/>
          </w:tcPr>
          <w:p w14:paraId="29144342" w14:textId="7914A891" w:rsidR="00D050C9" w:rsidRPr="00D050C9" w:rsidRDefault="00D050C9" w:rsidP="00D050C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fight</w:t>
            </w:r>
          </w:p>
        </w:tc>
      </w:tr>
      <w:tr w:rsidR="00D050C9" w:rsidRPr="008F5FFB" w14:paraId="5A74E316" w14:textId="09650AA1" w:rsidTr="00D050C9">
        <w:tc>
          <w:tcPr>
            <w:tcW w:w="5103" w:type="dxa"/>
          </w:tcPr>
          <w:p w14:paraId="06684066" w14:textId="3DF01B6D" w:rsidR="00D050C9" w:rsidRPr="00D050C9" w:rsidRDefault="00D050C9" w:rsidP="00D050C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D050C9">
              <w:rPr>
                <w:rFonts w:ascii="XCCW Joined 1a" w:hAnsi="XCCW Joined 1a"/>
                <w:b/>
                <w:sz w:val="56"/>
                <w:szCs w:val="56"/>
              </w:rPr>
              <w:t>conscious</w:t>
            </w:r>
          </w:p>
        </w:tc>
        <w:tc>
          <w:tcPr>
            <w:tcW w:w="5103" w:type="dxa"/>
          </w:tcPr>
          <w:p w14:paraId="04557931" w14:textId="2893BBE9" w:rsidR="00D050C9" w:rsidRPr="00D050C9" w:rsidRDefault="00D050C9" w:rsidP="00D050C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bookmarkStart w:id="0" w:name="_GoBack"/>
            <w:bookmarkEnd w:id="0"/>
            <w:r>
              <w:rPr>
                <w:rFonts w:ascii="XCCW Joined 1a" w:hAnsi="XCCW Joined 1a"/>
                <w:b/>
                <w:sz w:val="56"/>
                <w:szCs w:val="72"/>
              </w:rPr>
              <w:t>sight</w:t>
            </w:r>
          </w:p>
        </w:tc>
      </w:tr>
      <w:tr w:rsidR="00D050C9" w:rsidRPr="008F5FFB" w14:paraId="7FF4C4CF" w14:textId="5E16F0D7" w:rsidTr="00D050C9">
        <w:tc>
          <w:tcPr>
            <w:tcW w:w="5103" w:type="dxa"/>
          </w:tcPr>
          <w:p w14:paraId="05B9F3F9" w14:textId="2D76D6D9" w:rsidR="00D050C9" w:rsidRPr="00D050C9" w:rsidRDefault="00D050C9" w:rsidP="00D050C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D050C9">
              <w:rPr>
                <w:rFonts w:ascii="XCCW Joined 1a" w:hAnsi="XCCW Joined 1a"/>
                <w:b/>
                <w:sz w:val="56"/>
                <w:szCs w:val="56"/>
              </w:rPr>
              <w:t>delicious</w:t>
            </w:r>
          </w:p>
        </w:tc>
        <w:tc>
          <w:tcPr>
            <w:tcW w:w="5103" w:type="dxa"/>
          </w:tcPr>
          <w:p w14:paraId="3122501B" w14:textId="469CAF96" w:rsidR="00D050C9" w:rsidRPr="00D050C9" w:rsidRDefault="00D050C9" w:rsidP="00D050C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bright</w:t>
            </w:r>
          </w:p>
        </w:tc>
      </w:tr>
      <w:tr w:rsidR="00D050C9" w:rsidRPr="008F5FFB" w14:paraId="2B0593FF" w14:textId="0C67FA26" w:rsidTr="00D050C9">
        <w:tc>
          <w:tcPr>
            <w:tcW w:w="5103" w:type="dxa"/>
          </w:tcPr>
          <w:p w14:paraId="68D42C18" w14:textId="07150370" w:rsidR="00D050C9" w:rsidRPr="00D050C9" w:rsidRDefault="00D050C9" w:rsidP="00D050C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D050C9">
              <w:rPr>
                <w:rFonts w:ascii="XCCW Joined 1a" w:hAnsi="XCCW Joined 1a"/>
                <w:b/>
                <w:sz w:val="56"/>
                <w:szCs w:val="56"/>
              </w:rPr>
              <w:t>ferocious</w:t>
            </w:r>
          </w:p>
        </w:tc>
        <w:tc>
          <w:tcPr>
            <w:tcW w:w="5103" w:type="dxa"/>
          </w:tcPr>
          <w:p w14:paraId="0BF42B38" w14:textId="0408F473" w:rsidR="00D050C9" w:rsidRPr="00D050C9" w:rsidRDefault="00D050C9" w:rsidP="00D050C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might</w:t>
            </w:r>
          </w:p>
        </w:tc>
      </w:tr>
      <w:tr w:rsidR="00D050C9" w:rsidRPr="008F5FFB" w14:paraId="303D4711" w14:textId="312ACBA7" w:rsidTr="00D050C9">
        <w:tc>
          <w:tcPr>
            <w:tcW w:w="5103" w:type="dxa"/>
          </w:tcPr>
          <w:p w14:paraId="2349911D" w14:textId="7DC1D604" w:rsidR="00D050C9" w:rsidRPr="00D050C9" w:rsidRDefault="00D050C9" w:rsidP="00D050C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D050C9">
              <w:rPr>
                <w:rFonts w:ascii="XCCW Joined 1a" w:hAnsi="XCCW Joined 1a"/>
                <w:b/>
                <w:sz w:val="56"/>
                <w:szCs w:val="56"/>
              </w:rPr>
              <w:t>luscious</w:t>
            </w:r>
          </w:p>
        </w:tc>
        <w:tc>
          <w:tcPr>
            <w:tcW w:w="5103" w:type="dxa"/>
          </w:tcPr>
          <w:p w14:paraId="51D38402" w14:textId="669682EB" w:rsidR="00D050C9" w:rsidRPr="00D050C9" w:rsidRDefault="00D050C9" w:rsidP="00D050C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night</w:t>
            </w:r>
          </w:p>
        </w:tc>
      </w:tr>
      <w:tr w:rsidR="00D050C9" w:rsidRPr="008F5FFB" w14:paraId="4795E41B" w14:textId="3A7C1F5D" w:rsidTr="00D050C9">
        <w:tc>
          <w:tcPr>
            <w:tcW w:w="5103" w:type="dxa"/>
          </w:tcPr>
          <w:p w14:paraId="4E9F0025" w14:textId="78EA0F59" w:rsidR="00D050C9" w:rsidRPr="00D050C9" w:rsidRDefault="00D050C9" w:rsidP="00D050C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D050C9">
              <w:rPr>
                <w:rFonts w:ascii="XCCW Joined 1a" w:hAnsi="XCCW Joined 1a"/>
                <w:b/>
                <w:sz w:val="56"/>
                <w:szCs w:val="56"/>
              </w:rPr>
              <w:t>precious</w:t>
            </w:r>
          </w:p>
        </w:tc>
        <w:tc>
          <w:tcPr>
            <w:tcW w:w="5103" w:type="dxa"/>
          </w:tcPr>
          <w:p w14:paraId="46CBF612" w14:textId="3729527B" w:rsidR="00D050C9" w:rsidRPr="00D050C9" w:rsidRDefault="00D050C9" w:rsidP="00D050C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lie</w:t>
            </w:r>
          </w:p>
        </w:tc>
      </w:tr>
      <w:tr w:rsidR="00D050C9" w:rsidRPr="008F5FFB" w14:paraId="04548D95" w14:textId="19ABEEBA" w:rsidTr="00D050C9">
        <w:tc>
          <w:tcPr>
            <w:tcW w:w="5103" w:type="dxa"/>
          </w:tcPr>
          <w:p w14:paraId="6E281182" w14:textId="64F254A6" w:rsidR="00D050C9" w:rsidRPr="00D050C9" w:rsidRDefault="00D050C9" w:rsidP="00D050C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D050C9">
              <w:rPr>
                <w:rFonts w:ascii="XCCW Joined 1a" w:hAnsi="XCCW Joined 1a"/>
                <w:b/>
                <w:sz w:val="56"/>
                <w:szCs w:val="56"/>
              </w:rPr>
              <w:t>malicious</w:t>
            </w:r>
          </w:p>
        </w:tc>
        <w:tc>
          <w:tcPr>
            <w:tcW w:w="5103" w:type="dxa"/>
          </w:tcPr>
          <w:p w14:paraId="73F21568" w14:textId="474DFBBF" w:rsidR="00D050C9" w:rsidRPr="00D050C9" w:rsidRDefault="00D050C9" w:rsidP="00D050C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die</w:t>
            </w:r>
          </w:p>
        </w:tc>
      </w:tr>
      <w:tr w:rsidR="00D050C9" w:rsidRPr="008F5FFB" w14:paraId="26A09AA1" w14:textId="292C2DB2" w:rsidTr="00D050C9">
        <w:tc>
          <w:tcPr>
            <w:tcW w:w="5103" w:type="dxa"/>
          </w:tcPr>
          <w:p w14:paraId="2CF3880C" w14:textId="3FE63E55" w:rsidR="00D050C9" w:rsidRPr="00D050C9" w:rsidRDefault="00D050C9" w:rsidP="00D050C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D050C9">
              <w:rPr>
                <w:rFonts w:ascii="XCCW Joined 1a" w:hAnsi="XCCW Joined 1a"/>
                <w:b/>
                <w:sz w:val="56"/>
                <w:szCs w:val="56"/>
              </w:rPr>
              <w:t>gracious</w:t>
            </w:r>
          </w:p>
        </w:tc>
        <w:tc>
          <w:tcPr>
            <w:tcW w:w="5103" w:type="dxa"/>
          </w:tcPr>
          <w:p w14:paraId="1EE1C355" w14:textId="15BF97AB" w:rsidR="00D050C9" w:rsidRPr="00D050C9" w:rsidRDefault="00D050C9" w:rsidP="00D050C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tie</w:t>
            </w:r>
          </w:p>
        </w:tc>
      </w:tr>
      <w:tr w:rsidR="00D050C9" w:rsidRPr="008F5FFB" w14:paraId="78869AAD" w14:textId="560F5A29" w:rsidTr="00D050C9">
        <w:tc>
          <w:tcPr>
            <w:tcW w:w="5103" w:type="dxa"/>
          </w:tcPr>
          <w:p w14:paraId="3DDCE1CE" w14:textId="616FFCEB" w:rsidR="00D050C9" w:rsidRPr="00D050C9" w:rsidRDefault="00D050C9" w:rsidP="00D050C9">
            <w:pPr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D050C9">
              <w:rPr>
                <w:rFonts w:ascii="XCCW Joined 1a" w:hAnsi="XCCW Joined 1a"/>
                <w:b/>
                <w:sz w:val="56"/>
                <w:szCs w:val="56"/>
              </w:rPr>
              <w:t>atrocious</w:t>
            </w:r>
          </w:p>
        </w:tc>
        <w:tc>
          <w:tcPr>
            <w:tcW w:w="5103" w:type="dxa"/>
          </w:tcPr>
          <w:p w14:paraId="2602BF46" w14:textId="722A4752" w:rsidR="00D050C9" w:rsidRPr="00D050C9" w:rsidRDefault="00D050C9" w:rsidP="00D050C9">
            <w:pPr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 xml:space="preserve">pie </w:t>
            </w:r>
          </w:p>
        </w:tc>
      </w:tr>
    </w:tbl>
    <w:p w14:paraId="5EE8CDAA" w14:textId="77777777" w:rsidR="006321AC" w:rsidRDefault="006321AC"/>
    <w:sectPr w:rsidR="006321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XCCW Joined 1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E57"/>
    <w:rsid w:val="00194577"/>
    <w:rsid w:val="001F5CB1"/>
    <w:rsid w:val="002D64A4"/>
    <w:rsid w:val="006321AC"/>
    <w:rsid w:val="006E2789"/>
    <w:rsid w:val="00760C32"/>
    <w:rsid w:val="00877EE9"/>
    <w:rsid w:val="00A559FD"/>
    <w:rsid w:val="00AA72CD"/>
    <w:rsid w:val="00B139A6"/>
    <w:rsid w:val="00BF3E57"/>
    <w:rsid w:val="00C33A06"/>
    <w:rsid w:val="00D050C9"/>
    <w:rsid w:val="00D24B67"/>
    <w:rsid w:val="00EB5969"/>
    <w:rsid w:val="00F84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7BB37"/>
  <w15:chartTrackingRefBased/>
  <w15:docId w15:val="{0AA80FEE-F553-41A0-B863-173E6E9AF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E5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A559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0C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C3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629537A3</Template>
  <TotalTime>8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S Worsley</dc:creator>
  <cp:keywords/>
  <dc:description/>
  <cp:lastModifiedBy>Mr S Worsley</cp:lastModifiedBy>
  <cp:revision>3</cp:revision>
  <cp:lastPrinted>2026-09-24T07:05:00Z</cp:lastPrinted>
  <dcterms:created xsi:type="dcterms:W3CDTF">2026-09-14T15:51:00Z</dcterms:created>
  <dcterms:modified xsi:type="dcterms:W3CDTF">2026-09-24T07:06:00Z</dcterms:modified>
</cp:coreProperties>
</file>